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E70" w:rsidRPr="00553E70" w:rsidRDefault="00553E70">
      <w:pPr>
        <w:rPr>
          <w:b/>
          <w:u w:val="single"/>
        </w:rPr>
      </w:pPr>
      <w:r w:rsidRPr="00553E70">
        <w:rPr>
          <w:b/>
          <w:u w:val="single"/>
        </w:rPr>
        <w:t>Martinská světýlka ve Špitálském lese</w:t>
      </w:r>
    </w:p>
    <w:p w:rsidR="00D42011" w:rsidRDefault="00EB46D4">
      <w:r>
        <w:t>Ve středu 11.</w:t>
      </w:r>
      <w:r w:rsidR="00D42011">
        <w:t xml:space="preserve"> </w:t>
      </w:r>
      <w:r>
        <w:t>12.</w:t>
      </w:r>
      <w:r w:rsidR="00D42011">
        <w:t xml:space="preserve"> 2</w:t>
      </w:r>
      <w:r>
        <w:t>015 se uskutečnil již 6.</w:t>
      </w:r>
      <w:r w:rsidR="00D42011">
        <w:t xml:space="preserve"> </w:t>
      </w:r>
      <w:r>
        <w:t>ročník lampionového průvodu nazvaný „Martinská světýlka“. K této akci byla přizvána také naše 50.</w:t>
      </w:r>
      <w:r w:rsidR="00D42011">
        <w:t xml:space="preserve"> </w:t>
      </w:r>
      <w:r>
        <w:t>mateřská škola</w:t>
      </w:r>
      <w:r w:rsidR="004409E8">
        <w:t>. Děti se na průvod připravovaly</w:t>
      </w:r>
      <w:r w:rsidR="00D42011">
        <w:t xml:space="preserve"> již několik dní předem</w:t>
      </w:r>
      <w:r>
        <w:t>. Ve třídě Písnička si děti, společně</w:t>
      </w:r>
      <w:r w:rsidR="00553E70">
        <w:t xml:space="preserve"> s rodiči, vlastnoručně vyrobily</w:t>
      </w:r>
      <w:r w:rsidR="00D42011">
        <w:t xml:space="preserve"> lampion, paní kuchařky společně s některými dětmi napekly </w:t>
      </w:r>
      <w:r>
        <w:t>Svatomartin</w:t>
      </w:r>
      <w:r w:rsidR="00553E70">
        <w:t xml:space="preserve">ské rohlíčky.  </w:t>
      </w:r>
    </w:p>
    <w:p w:rsidR="00D42011" w:rsidRDefault="00553E70">
      <w:r>
        <w:t>Průvod začal v</w:t>
      </w:r>
      <w:r w:rsidR="004409E8">
        <w:t xml:space="preserve"> </w:t>
      </w:r>
      <w:r>
        <w:t> 17</w:t>
      </w:r>
      <w:r w:rsidR="00EB46D4">
        <w:t xml:space="preserve">:00 ve Špitálském lese a vedl přes les až k ohništi. Zúčastnilo se </w:t>
      </w:r>
      <w:r>
        <w:t>přes</w:t>
      </w:r>
      <w:r w:rsidR="00EB46D4">
        <w:t xml:space="preserve"> 80 dětí s rodiči.</w:t>
      </w:r>
      <w:r w:rsidR="00755FD3">
        <w:t xml:space="preserve"> Na konci průvodu byla </w:t>
      </w:r>
      <w:r w:rsidR="00EB46D4">
        <w:t>připrav</w:t>
      </w:r>
      <w:r>
        <w:t>ena stezka odvahy. Děti prošly</w:t>
      </w:r>
      <w:r w:rsidR="00755FD3">
        <w:t xml:space="preserve"> cca 50m trasu osvětlenou jen svíčkami </w:t>
      </w:r>
      <w:r>
        <w:t xml:space="preserve">v lahvích </w:t>
      </w:r>
      <w:r w:rsidR="00755FD3">
        <w:t xml:space="preserve">a vlastním lampionem. </w:t>
      </w:r>
      <w:r w:rsidR="00D42011">
        <w:t xml:space="preserve"> </w:t>
      </w:r>
      <w:r w:rsidR="00755FD3">
        <w:t xml:space="preserve">Za odměnu </w:t>
      </w:r>
      <w:r w:rsidR="00D42011">
        <w:t xml:space="preserve">a statečnost </w:t>
      </w:r>
      <w:r w:rsidR="00755FD3">
        <w:t xml:space="preserve">dostal </w:t>
      </w:r>
      <w:r w:rsidR="00D42011">
        <w:t xml:space="preserve">každý jablíčko.  </w:t>
      </w:r>
    </w:p>
    <w:p w:rsidR="00692E86" w:rsidRDefault="00CC56E6">
      <w:r>
        <w:rPr>
          <w:noProof/>
        </w:rPr>
        <w:drawing>
          <wp:anchor distT="0" distB="0" distL="114300" distR="114300" simplePos="0" relativeHeight="251658240" behindDoc="0" locked="0" layoutInCell="1" allowOverlap="1" wp14:anchorId="7D7D8DD9" wp14:editId="54B7BF75">
            <wp:simplePos x="0" y="0"/>
            <wp:positionH relativeFrom="column">
              <wp:posOffset>-718185</wp:posOffset>
            </wp:positionH>
            <wp:positionV relativeFrom="paragraph">
              <wp:posOffset>617220</wp:posOffset>
            </wp:positionV>
            <wp:extent cx="3798576" cy="2533650"/>
            <wp:effectExtent l="0" t="0" r="0" b="0"/>
            <wp:wrapNone/>
            <wp:docPr id="1" name="Obrázek 1" descr="\\fs2.plzen-edu.cz\UsrMS50$\ms50.vernerovaiv\Plocha\Martinská světla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2.plzen-edu.cz\UsrMS50$\ms50.vernerovaiv\Plocha\Martinská světla_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6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011">
        <w:t xml:space="preserve">Na závěr na všechny čekal krásně plápolající oheň.  Někdo </w:t>
      </w:r>
      <w:r w:rsidR="004409E8">
        <w:t xml:space="preserve">si </w:t>
      </w:r>
      <w:r w:rsidR="00D42011">
        <w:t>upekl buřta, jiný si pochutnal na Svatomartinském rohlíčku plněném mákem.</w:t>
      </w:r>
      <w:r w:rsidR="00755FD3">
        <w:t xml:space="preserve"> Nálada </w:t>
      </w:r>
      <w:r w:rsidR="00D42011">
        <w:t xml:space="preserve">byla skvělá, počasí nám přálo a děti byly nadšené. </w:t>
      </w:r>
      <w:r w:rsidR="00755FD3">
        <w:t>Tato akce se velice líbila a rádi se zúčastníme také dalšího ročníku.</w:t>
      </w:r>
    </w:p>
    <w:p w:rsidR="00755FD3" w:rsidRDefault="00CC56E6" w:rsidP="00CC56E6">
      <w:pPr>
        <w:ind w:left="6372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C81C47C" wp14:editId="595BAF3F">
            <wp:simplePos x="0" y="0"/>
            <wp:positionH relativeFrom="column">
              <wp:posOffset>3424892</wp:posOffset>
            </wp:positionH>
            <wp:positionV relativeFrom="paragraph">
              <wp:posOffset>140336</wp:posOffset>
            </wp:positionV>
            <wp:extent cx="2771437" cy="3695700"/>
            <wp:effectExtent l="0" t="0" r="0" b="0"/>
            <wp:wrapNone/>
            <wp:docPr id="2" name="Obrázek 2" descr="\\fs2.plzen-edu.cz\UsrMS50$\ms50.vernerovaiv\Plocha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2.plzen-edu.cz\UsrMS50$\ms50.vernerovaiv\Plocha\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37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 xml:space="preserve">       </w:t>
      </w:r>
      <w:r w:rsidR="00755FD3">
        <w:t>Monika Mrázová, 50.</w:t>
      </w:r>
      <w:r w:rsidR="00D42011">
        <w:t xml:space="preserve"> </w:t>
      </w:r>
      <w:r w:rsidR="00755FD3">
        <w:t>MŠ</w:t>
      </w:r>
    </w:p>
    <w:p w:rsidR="00356F24" w:rsidRDefault="006A0D40">
      <w:r>
        <w:rPr>
          <w:noProof/>
        </w:rPr>
        <w:drawing>
          <wp:anchor distT="0" distB="0" distL="114300" distR="114300" simplePos="0" relativeHeight="251661312" behindDoc="1" locked="0" layoutInCell="1" allowOverlap="1" wp14:anchorId="59D93BF5" wp14:editId="7DDE1D5C">
            <wp:simplePos x="0" y="0"/>
            <wp:positionH relativeFrom="column">
              <wp:posOffset>-617220</wp:posOffset>
            </wp:positionH>
            <wp:positionV relativeFrom="paragraph">
              <wp:posOffset>1455420</wp:posOffset>
            </wp:positionV>
            <wp:extent cx="3992245" cy="2660015"/>
            <wp:effectExtent l="0" t="0" r="8255" b="6985"/>
            <wp:wrapNone/>
            <wp:docPr id="4" name="Obrázek 4" descr="C:\Users\ms50.vernerovaiv\AppData\Local\Microsoft\Windows\Temporary Internet Files\Content.Word\Martinská světla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50.vernerovaiv\AppData\Local\Microsoft\Windows\Temporary Internet Files\Content.Word\Martinská světla_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C99">
        <w:rPr>
          <w:noProof/>
        </w:rPr>
        <w:drawing>
          <wp:anchor distT="0" distB="0" distL="114300" distR="114300" simplePos="0" relativeHeight="251662336" behindDoc="1" locked="0" layoutInCell="1" allowOverlap="1" wp14:anchorId="51277106" wp14:editId="7127D5B5">
            <wp:simplePos x="0" y="0"/>
            <wp:positionH relativeFrom="column">
              <wp:posOffset>1524000</wp:posOffset>
            </wp:positionH>
            <wp:positionV relativeFrom="paragraph">
              <wp:posOffset>3350260</wp:posOffset>
            </wp:positionV>
            <wp:extent cx="4469130" cy="2981325"/>
            <wp:effectExtent l="0" t="0" r="7620" b="9525"/>
            <wp:wrapSquare wrapText="bothSides"/>
            <wp:docPr id="5" name="Obrázek 5" descr="\\fs2.plzen-edu.cz\UsrMS50$\ms50.vernerovaiv\Plocha\Martinská světla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2.plzen-edu.cz\UsrMS50$\ms50.vernerovaiv\Plocha\Martinská světla_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C99">
        <w:rPr>
          <w:noProof/>
        </w:rPr>
        <w:drawing>
          <wp:anchor distT="0" distB="0" distL="114300" distR="114300" simplePos="0" relativeHeight="251663360" behindDoc="1" locked="0" layoutInCell="1" allowOverlap="1" wp14:anchorId="203E7B7D" wp14:editId="18143245">
            <wp:simplePos x="0" y="0"/>
            <wp:positionH relativeFrom="column">
              <wp:posOffset>-718820</wp:posOffset>
            </wp:positionH>
            <wp:positionV relativeFrom="page">
              <wp:posOffset>7239000</wp:posOffset>
            </wp:positionV>
            <wp:extent cx="2235200" cy="3352800"/>
            <wp:effectExtent l="0" t="0" r="0" b="0"/>
            <wp:wrapNone/>
            <wp:docPr id="6" name="Obrázek 6" descr="\\fs2.plzen-edu.cz\UsrMS50$\ms50.vernerovaiv\Plocha\Martinská světla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2.plzen-edu.cz\UsrMS50$\ms50.vernerovaiv\Plocha\Martinská světla_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F24">
        <w:rPr>
          <w:noProof/>
        </w:rPr>
        <w:drawing>
          <wp:anchor distT="0" distB="0" distL="114300" distR="114300" simplePos="0" relativeHeight="251660288" behindDoc="1" locked="0" layoutInCell="1" allowOverlap="1" wp14:anchorId="677F8FD9" wp14:editId="23BE6B39">
            <wp:simplePos x="0" y="0"/>
            <wp:positionH relativeFrom="column">
              <wp:posOffset>7234555</wp:posOffset>
            </wp:positionH>
            <wp:positionV relativeFrom="paragraph">
              <wp:posOffset>3693795</wp:posOffset>
            </wp:positionV>
            <wp:extent cx="3571875" cy="2381250"/>
            <wp:effectExtent l="0" t="0" r="9525" b="0"/>
            <wp:wrapNone/>
            <wp:docPr id="3" name="Obrázek 3" descr="\\fs2.plzen-edu.cz\UsrMS50$\ms50.vernerovaiv\Plocha\Martinská světla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2.plzen-edu.cz\UsrMS50$\ms50.vernerovaiv\Plocha\Martinská světla_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6F24" w:rsidSect="00692E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6D4"/>
    <w:rsid w:val="00284D37"/>
    <w:rsid w:val="00356F24"/>
    <w:rsid w:val="004409E8"/>
    <w:rsid w:val="00553E70"/>
    <w:rsid w:val="005A2DAC"/>
    <w:rsid w:val="00692E86"/>
    <w:rsid w:val="00696C99"/>
    <w:rsid w:val="006A0D40"/>
    <w:rsid w:val="00755FD3"/>
    <w:rsid w:val="00931EB2"/>
    <w:rsid w:val="00C11C2C"/>
    <w:rsid w:val="00CC56E6"/>
    <w:rsid w:val="00D42011"/>
    <w:rsid w:val="00EB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6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6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6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6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4207D9DD.dotm</Template>
  <TotalTime>43</TotalTime>
  <Pages>1</Pages>
  <Words>143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Vernerová Iveta</cp:lastModifiedBy>
  <cp:revision>7</cp:revision>
  <dcterms:created xsi:type="dcterms:W3CDTF">2015-11-19T14:48:00Z</dcterms:created>
  <dcterms:modified xsi:type="dcterms:W3CDTF">2015-11-19T16:30:00Z</dcterms:modified>
</cp:coreProperties>
</file>